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5665C" w14:textId="77777777" w:rsidR="0059524B" w:rsidRDefault="0051577D" w:rsidP="00515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40"/>
          <w:szCs w:val="40"/>
        </w:rPr>
      </w:pPr>
      <w:r w:rsidRPr="0051577D">
        <w:rPr>
          <w:rFonts w:ascii="Calibri" w:hAnsi="Calibri" w:cs="Calibri"/>
          <w:b/>
          <w:bCs/>
          <w:color w:val="000000"/>
          <w:sz w:val="40"/>
          <w:szCs w:val="40"/>
        </w:rPr>
        <w:t xml:space="preserve">Tabulka pro označení </w:t>
      </w:r>
      <w:r w:rsidR="00C73A0A">
        <w:rPr>
          <w:rFonts w:ascii="Calibri" w:hAnsi="Calibri" w:cs="Calibri"/>
          <w:b/>
          <w:bCs/>
          <w:color w:val="000000"/>
          <w:sz w:val="40"/>
          <w:szCs w:val="40"/>
        </w:rPr>
        <w:t>výtvarného díla</w:t>
      </w:r>
      <w:r w:rsidR="004A5F43">
        <w:rPr>
          <w:rFonts w:ascii="Calibri" w:hAnsi="Calibri" w:cs="Calibri"/>
          <w:b/>
          <w:bCs/>
          <w:color w:val="000000"/>
          <w:sz w:val="40"/>
          <w:szCs w:val="40"/>
        </w:rPr>
        <w:t xml:space="preserve"> </w:t>
      </w:r>
    </w:p>
    <w:p w14:paraId="7E74A532" w14:textId="77777777" w:rsidR="004A5F43" w:rsidRPr="004A5F43" w:rsidRDefault="004A5F43" w:rsidP="00515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color w:val="000000"/>
          <w:szCs w:val="40"/>
        </w:rPr>
      </w:pPr>
      <w:r w:rsidRPr="004A5F43">
        <w:rPr>
          <w:rFonts w:ascii="Calibri" w:hAnsi="Calibri" w:cs="Calibri"/>
          <w:bCs/>
          <w:color w:val="000000"/>
          <w:szCs w:val="40"/>
        </w:rPr>
        <w:t>(vyberte vhodnou tabulku a nakopírujte si ji dle potřeb):</w:t>
      </w:r>
    </w:p>
    <w:p w14:paraId="6508C4DB" w14:textId="77777777" w:rsidR="003A4DCF" w:rsidRDefault="003A4DCF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7C069927" w14:textId="0235CD11" w:rsidR="0051577D" w:rsidRDefault="0051577D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>Pro jednotlivce</w:t>
      </w:r>
      <w:r w:rsidR="003A4DCF">
        <w:rPr>
          <w:rFonts w:ascii="Calibri" w:hAnsi="Calibri" w:cs="Calibri"/>
          <w:b/>
          <w:bCs/>
          <w:color w:val="000000"/>
          <w:sz w:val="28"/>
          <w:szCs w:val="28"/>
        </w:rPr>
        <w:t>: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1843"/>
        <w:gridCol w:w="90"/>
        <w:gridCol w:w="1328"/>
        <w:gridCol w:w="3543"/>
      </w:tblGrid>
      <w:tr w:rsidR="0051577D" w:rsidRPr="0051577D" w14:paraId="25E9F2E2" w14:textId="77777777" w:rsidTr="00AF1C25">
        <w:trPr>
          <w:trHeight w:val="574"/>
        </w:trPr>
        <w:tc>
          <w:tcPr>
            <w:tcW w:w="9742" w:type="dxa"/>
            <w:gridSpan w:val="5"/>
          </w:tcPr>
          <w:p w14:paraId="242E7923" w14:textId="77777777"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Název díla: </w:t>
            </w:r>
          </w:p>
        </w:tc>
      </w:tr>
      <w:tr w:rsidR="001175EC" w:rsidRPr="0051577D" w14:paraId="6FA1C64A" w14:textId="77777777" w:rsidTr="00E04C9B">
        <w:trPr>
          <w:trHeight w:val="574"/>
        </w:trPr>
        <w:tc>
          <w:tcPr>
            <w:tcW w:w="4871" w:type="dxa"/>
            <w:gridSpan w:val="3"/>
          </w:tcPr>
          <w:p w14:paraId="5F14A4A3" w14:textId="77777777" w:rsidR="001175EC" w:rsidRPr="0051577D" w:rsidRDefault="001175EC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Kategorie:</w:t>
            </w:r>
          </w:p>
        </w:tc>
        <w:tc>
          <w:tcPr>
            <w:tcW w:w="4871" w:type="dxa"/>
            <w:gridSpan w:val="2"/>
          </w:tcPr>
          <w:p w14:paraId="1B17804D" w14:textId="76B3472F" w:rsidR="001175EC" w:rsidRPr="0051577D" w:rsidRDefault="001175EC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Věk:</w:t>
            </w:r>
          </w:p>
        </w:tc>
      </w:tr>
      <w:tr w:rsidR="0051577D" w:rsidRPr="0051577D" w14:paraId="50F20244" w14:textId="77777777" w:rsidTr="00AF1C25">
        <w:trPr>
          <w:trHeight w:val="578"/>
        </w:trPr>
        <w:tc>
          <w:tcPr>
            <w:tcW w:w="9742" w:type="dxa"/>
            <w:gridSpan w:val="5"/>
          </w:tcPr>
          <w:p w14:paraId="2C40E731" w14:textId="77777777"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Jméno a příjmení: </w:t>
            </w:r>
          </w:p>
        </w:tc>
      </w:tr>
      <w:tr w:rsidR="0051577D" w:rsidRPr="0051577D" w14:paraId="149C8421" w14:textId="77777777" w:rsidTr="00AF1C25">
        <w:trPr>
          <w:trHeight w:val="545"/>
        </w:trPr>
        <w:tc>
          <w:tcPr>
            <w:tcW w:w="9742" w:type="dxa"/>
            <w:gridSpan w:val="5"/>
          </w:tcPr>
          <w:p w14:paraId="6F4DBEC5" w14:textId="77777777"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Adresa: </w:t>
            </w:r>
          </w:p>
        </w:tc>
      </w:tr>
      <w:tr w:rsidR="00AF1C25" w:rsidRPr="0051577D" w14:paraId="22B52E19" w14:textId="77777777" w:rsidTr="00AF1C25">
        <w:trPr>
          <w:trHeight w:val="575"/>
        </w:trPr>
        <w:tc>
          <w:tcPr>
            <w:tcW w:w="2938" w:type="dxa"/>
          </w:tcPr>
          <w:p w14:paraId="5385A381" w14:textId="77777777"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E-mail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261" w:type="dxa"/>
            <w:gridSpan w:val="3"/>
          </w:tcPr>
          <w:p w14:paraId="48DE6A93" w14:textId="77777777"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Telefon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543" w:type="dxa"/>
          </w:tcPr>
          <w:p w14:paraId="17AB53A9" w14:textId="77777777"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Škola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51577D" w:rsidRPr="0051577D" w14:paraId="382771A3" w14:textId="77777777" w:rsidTr="005B6052">
        <w:trPr>
          <w:trHeight w:val="513"/>
        </w:trPr>
        <w:tc>
          <w:tcPr>
            <w:tcW w:w="9742" w:type="dxa"/>
            <w:gridSpan w:val="5"/>
          </w:tcPr>
          <w:p w14:paraId="1BB6354C" w14:textId="77777777" w:rsidR="0051577D" w:rsidRPr="0051577D" w:rsidRDefault="0051577D" w:rsidP="00162C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Zákonný zástupce souhlasí s tím, že </w:t>
            </w:r>
            <w:r w:rsidR="00162C6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poskytnuté osobní údaje budou zpracovávány pořádajícími organizacemi soutěže (dle přílohy) a 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>dílo s uvedením jména dítěte bude v zájmu propagace publikováno, vystaveno či jinak prezentováno vč. elektronických médií</w:t>
            </w:r>
            <w:r w:rsidR="005B605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využito pro archivaci výsledků, výzdobu veřejných zařízení apod.</w:t>
            </w:r>
          </w:p>
        </w:tc>
      </w:tr>
      <w:tr w:rsidR="0051577D" w:rsidRPr="0051577D" w14:paraId="328BF92D" w14:textId="77777777" w:rsidTr="0059524B">
        <w:trPr>
          <w:trHeight w:val="654"/>
        </w:trPr>
        <w:tc>
          <w:tcPr>
            <w:tcW w:w="4781" w:type="dxa"/>
            <w:gridSpan w:val="2"/>
          </w:tcPr>
          <w:p w14:paraId="5C3F4990" w14:textId="77777777"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Jméno a p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říjmení zákonného zástupce: </w:t>
            </w:r>
          </w:p>
        </w:tc>
        <w:tc>
          <w:tcPr>
            <w:tcW w:w="4961" w:type="dxa"/>
            <w:gridSpan w:val="3"/>
          </w:tcPr>
          <w:p w14:paraId="02F600DE" w14:textId="77777777"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Datum a podpis zákonného zástupce*: </w:t>
            </w:r>
          </w:p>
        </w:tc>
      </w:tr>
      <w:tr w:rsidR="004A5F43" w:rsidRPr="0051577D" w14:paraId="23A3DF79" w14:textId="77777777" w:rsidTr="0059524B">
        <w:trPr>
          <w:trHeight w:val="281"/>
        </w:trPr>
        <w:tc>
          <w:tcPr>
            <w:tcW w:w="9742" w:type="dxa"/>
            <w:gridSpan w:val="5"/>
          </w:tcPr>
          <w:p w14:paraId="3EE2F37D" w14:textId="77777777" w:rsidR="004A5F43" w:rsidRPr="004A5F43" w:rsidRDefault="004A5F43" w:rsidP="0059524B">
            <w:pPr>
              <w:spacing w:after="0" w:line="240" w:lineRule="auto"/>
              <w:jc w:val="both"/>
              <w:rPr>
                <w:sz w:val="20"/>
              </w:rPr>
            </w:pPr>
            <w:r w:rsidRPr="0051577D">
              <w:rPr>
                <w:b/>
                <w:bCs/>
                <w:sz w:val="20"/>
              </w:rPr>
              <w:t>*Zákonný zástupce dítěte UDĚLUJE výslovný souhlas se zpracováním osobních údajů pro výše stanovený účel.</w:t>
            </w:r>
          </w:p>
        </w:tc>
      </w:tr>
    </w:tbl>
    <w:p w14:paraId="60C0EF5C" w14:textId="77777777" w:rsidR="004A5F43" w:rsidRDefault="004A5F43">
      <w:pPr>
        <w:spacing w:line="240" w:lineRule="auto"/>
        <w:jc w:val="both"/>
        <w:rPr>
          <w:sz w:val="20"/>
        </w:rPr>
      </w:pPr>
    </w:p>
    <w:p w14:paraId="64AB846C" w14:textId="77777777" w:rsidR="00C73A0A" w:rsidRDefault="00C73A0A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Pro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skupiny</w:t>
      </w: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: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3261"/>
        <w:gridCol w:w="3543"/>
      </w:tblGrid>
      <w:tr w:rsidR="00AF1C25" w:rsidRPr="0051577D" w14:paraId="6BBD0BD0" w14:textId="77777777" w:rsidTr="00D1555E">
        <w:trPr>
          <w:trHeight w:val="574"/>
        </w:trPr>
        <w:tc>
          <w:tcPr>
            <w:tcW w:w="9742" w:type="dxa"/>
            <w:gridSpan w:val="3"/>
          </w:tcPr>
          <w:p w14:paraId="23040192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Název díla: </w:t>
            </w:r>
          </w:p>
        </w:tc>
      </w:tr>
      <w:tr w:rsidR="00AF1C25" w:rsidRPr="0051577D" w14:paraId="6383D136" w14:textId="77777777" w:rsidTr="00D1555E">
        <w:trPr>
          <w:trHeight w:val="574"/>
        </w:trPr>
        <w:tc>
          <w:tcPr>
            <w:tcW w:w="9742" w:type="dxa"/>
            <w:gridSpan w:val="3"/>
          </w:tcPr>
          <w:p w14:paraId="4E7B193B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Kategorie:</w:t>
            </w:r>
          </w:p>
        </w:tc>
      </w:tr>
      <w:tr w:rsidR="00AF1C25" w:rsidRPr="0051577D" w14:paraId="720F4BDE" w14:textId="77777777" w:rsidTr="00D1555E">
        <w:trPr>
          <w:trHeight w:val="578"/>
        </w:trPr>
        <w:tc>
          <w:tcPr>
            <w:tcW w:w="9742" w:type="dxa"/>
            <w:gridSpan w:val="3"/>
          </w:tcPr>
          <w:p w14:paraId="52FDEA38" w14:textId="77777777" w:rsidR="00AF1C25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Kontaktní osoba</w:t>
            </w:r>
            <w:r w:rsidR="00327446">
              <w:rPr>
                <w:rFonts w:ascii="Calibri" w:hAnsi="Calibri" w:cs="Calibri"/>
                <w:color w:val="000000"/>
                <w:szCs w:val="20"/>
              </w:rPr>
              <w:t xml:space="preserve"> (učitel)</w:t>
            </w:r>
            <w:r w:rsidR="00AF1C25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AF1C25" w:rsidRPr="0051577D" w14:paraId="272A2BDF" w14:textId="77777777" w:rsidTr="00D1555E">
        <w:trPr>
          <w:trHeight w:val="545"/>
        </w:trPr>
        <w:tc>
          <w:tcPr>
            <w:tcW w:w="9742" w:type="dxa"/>
            <w:gridSpan w:val="3"/>
          </w:tcPr>
          <w:p w14:paraId="4FDE8892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Adresa: </w:t>
            </w:r>
          </w:p>
        </w:tc>
      </w:tr>
      <w:tr w:rsidR="00AF1C25" w:rsidRPr="0051577D" w14:paraId="0DC843AC" w14:textId="77777777" w:rsidTr="00D1555E">
        <w:trPr>
          <w:trHeight w:val="575"/>
        </w:trPr>
        <w:tc>
          <w:tcPr>
            <w:tcW w:w="2938" w:type="dxa"/>
          </w:tcPr>
          <w:p w14:paraId="17E1D3E5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E-mail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261" w:type="dxa"/>
          </w:tcPr>
          <w:p w14:paraId="4D8AAF6A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Telefon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543" w:type="dxa"/>
          </w:tcPr>
          <w:p w14:paraId="5C784A53" w14:textId="77777777"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Škola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C73A0A" w:rsidRPr="0051577D" w14:paraId="57E652C0" w14:textId="77777777" w:rsidTr="0059524B">
        <w:trPr>
          <w:cantSplit/>
          <w:trHeight w:val="862"/>
        </w:trPr>
        <w:tc>
          <w:tcPr>
            <w:tcW w:w="9742" w:type="dxa"/>
            <w:gridSpan w:val="3"/>
          </w:tcPr>
          <w:p w14:paraId="56D8D814" w14:textId="77777777" w:rsidR="00C73A0A" w:rsidRDefault="0059524B" w:rsidP="0032744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 xml:space="preserve">Počet zapojených </w:t>
            </w:r>
            <w:r w:rsidR="00327446">
              <w:rPr>
                <w:rFonts w:ascii="Calibri" w:hAnsi="Calibri" w:cs="Calibri"/>
                <w:color w:val="000000"/>
                <w:szCs w:val="20"/>
              </w:rPr>
              <w:t>účastníků</w:t>
            </w:r>
            <w:r>
              <w:rPr>
                <w:rFonts w:ascii="Calibri" w:hAnsi="Calibri" w:cs="Calibri"/>
                <w:color w:val="000000"/>
                <w:szCs w:val="20"/>
              </w:rPr>
              <w:t xml:space="preserve"> a věkové rozmezí (např. 5 dětí, </w:t>
            </w:r>
            <w:proofErr w:type="gramStart"/>
            <w:r>
              <w:rPr>
                <w:rFonts w:ascii="Calibri" w:hAnsi="Calibri" w:cs="Calibri"/>
                <w:color w:val="000000"/>
                <w:szCs w:val="20"/>
              </w:rPr>
              <w:t>7 – 9</w:t>
            </w:r>
            <w:proofErr w:type="gramEnd"/>
            <w:r>
              <w:rPr>
                <w:rFonts w:ascii="Calibri" w:hAnsi="Calibri" w:cs="Calibri"/>
                <w:color w:val="000000"/>
                <w:szCs w:val="20"/>
              </w:rPr>
              <w:t xml:space="preserve"> let):</w:t>
            </w:r>
          </w:p>
        </w:tc>
      </w:tr>
      <w:tr w:rsidR="00AF1C25" w:rsidRPr="0051577D" w14:paraId="67BD43AA" w14:textId="77777777" w:rsidTr="00D1555E">
        <w:trPr>
          <w:trHeight w:val="838"/>
        </w:trPr>
        <w:tc>
          <w:tcPr>
            <w:tcW w:w="9742" w:type="dxa"/>
            <w:gridSpan w:val="3"/>
          </w:tcPr>
          <w:p w14:paraId="3A0187A3" w14:textId="77777777" w:rsidR="00AF1C25" w:rsidRPr="0051577D" w:rsidRDefault="00327446" w:rsidP="003274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Kontaktní osoba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souhlasí s tím, že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poskytnuté osobní údaje budou zpracovávány pořádajícími organizacemi soutěže (dle přílohy) a výtvarné 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>dílo bude v zájmu propagace publikováno, vystaveno či jinak prezentováno vč. elektronických médií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využito pro archivaci výsledků, výzdobu veřejných zařízení apod.</w:t>
            </w:r>
          </w:p>
        </w:tc>
      </w:tr>
      <w:tr w:rsidR="00327446" w:rsidRPr="0051577D" w14:paraId="58B0E4DC" w14:textId="77777777" w:rsidTr="009C65C6">
        <w:trPr>
          <w:trHeight w:val="623"/>
        </w:trPr>
        <w:tc>
          <w:tcPr>
            <w:tcW w:w="9742" w:type="dxa"/>
            <w:gridSpan w:val="3"/>
          </w:tcPr>
          <w:p w14:paraId="62D9CD96" w14:textId="77777777" w:rsidR="00327446" w:rsidRPr="0051577D" w:rsidRDefault="00327446" w:rsidP="009C65C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Datum a podpis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</w:t>
            </w:r>
          </w:p>
        </w:tc>
      </w:tr>
      <w:tr w:rsidR="00AF1C25" w:rsidRPr="0051577D" w14:paraId="1E066748" w14:textId="77777777" w:rsidTr="00D1555E">
        <w:trPr>
          <w:trHeight w:val="209"/>
        </w:trPr>
        <w:tc>
          <w:tcPr>
            <w:tcW w:w="9742" w:type="dxa"/>
            <w:gridSpan w:val="3"/>
          </w:tcPr>
          <w:p w14:paraId="15489EF2" w14:textId="77777777" w:rsidR="00AF1C25" w:rsidRPr="004A5F43" w:rsidRDefault="00AF1C25" w:rsidP="00327446">
            <w:pPr>
              <w:spacing w:line="240" w:lineRule="auto"/>
              <w:jc w:val="both"/>
              <w:rPr>
                <w:sz w:val="20"/>
              </w:rPr>
            </w:pPr>
            <w:r w:rsidRPr="0051577D">
              <w:rPr>
                <w:b/>
                <w:bCs/>
                <w:sz w:val="20"/>
              </w:rPr>
              <w:t>*</w:t>
            </w:r>
            <w:r w:rsidR="00327446">
              <w:rPr>
                <w:b/>
                <w:bCs/>
                <w:sz w:val="20"/>
              </w:rPr>
              <w:t>Kontaktní osoba</w:t>
            </w:r>
            <w:r w:rsidRPr="0051577D">
              <w:rPr>
                <w:b/>
                <w:bCs/>
                <w:sz w:val="20"/>
              </w:rPr>
              <w:t xml:space="preserve"> UDĚLUJE výslovný souhlas se zpracováním osobních údajů pro výše stanovený účel.</w:t>
            </w:r>
          </w:p>
        </w:tc>
      </w:tr>
    </w:tbl>
    <w:p w14:paraId="4436FF04" w14:textId="77777777" w:rsidR="00C73A0A" w:rsidRPr="0051577D" w:rsidRDefault="00C73A0A" w:rsidP="003A4DCF">
      <w:pPr>
        <w:spacing w:line="240" w:lineRule="auto"/>
        <w:jc w:val="both"/>
        <w:rPr>
          <w:sz w:val="20"/>
        </w:rPr>
      </w:pPr>
    </w:p>
    <w:sectPr w:rsidR="00C73A0A" w:rsidRPr="0051577D" w:rsidSect="00B61366">
      <w:headerReference w:type="default" r:id="rId8"/>
      <w:footerReference w:type="default" r:id="rId9"/>
      <w:pgSz w:w="11906" w:h="16838" w:code="9"/>
      <w:pgMar w:top="1843" w:right="707" w:bottom="993" w:left="85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26EEA" w14:textId="77777777" w:rsidR="00D04547" w:rsidRDefault="00D04547" w:rsidP="00C01581">
      <w:pPr>
        <w:spacing w:after="0" w:line="240" w:lineRule="auto"/>
      </w:pPr>
      <w:r>
        <w:separator/>
      </w:r>
    </w:p>
  </w:endnote>
  <w:endnote w:type="continuationSeparator" w:id="0">
    <w:p w14:paraId="2AE99557" w14:textId="77777777" w:rsidR="00D04547" w:rsidRDefault="00D04547" w:rsidP="00C0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7A7E4" w14:textId="77777777" w:rsidR="00F533ED" w:rsidRPr="00F704F2" w:rsidRDefault="001538BE" w:rsidP="00F704F2">
    <w:pPr>
      <w:pStyle w:val="Zpat"/>
      <w:rPr>
        <w:b/>
        <w:bCs/>
        <w:sz w:val="20"/>
        <w:szCs w:val="20"/>
      </w:rPr>
    </w:pPr>
    <w:r w:rsidRPr="00DE7B47">
      <w:rPr>
        <w:b/>
        <w:bCs/>
        <w:sz w:val="20"/>
        <w:szCs w:val="20"/>
      </w:rPr>
      <w:t xml:space="preserve">Stránka </w:t>
    </w:r>
    <w:r w:rsidR="00F533ED" w:rsidRPr="00DE7B47">
      <w:rPr>
        <w:b/>
        <w:bCs/>
        <w:sz w:val="20"/>
        <w:szCs w:val="20"/>
      </w:rPr>
      <w:fldChar w:fldCharType="begin"/>
    </w:r>
    <w:r w:rsidR="00F533ED" w:rsidRPr="00DE7B47">
      <w:rPr>
        <w:b/>
        <w:bCs/>
        <w:sz w:val="20"/>
        <w:szCs w:val="20"/>
      </w:rPr>
      <w:instrText>PAGE  \* Arabic  \* MERGEFORMAT</w:instrText>
    </w:r>
    <w:r w:rsidR="00F533ED" w:rsidRPr="00DE7B47">
      <w:rPr>
        <w:b/>
        <w:bCs/>
        <w:sz w:val="20"/>
        <w:szCs w:val="20"/>
      </w:rPr>
      <w:fldChar w:fldCharType="separate"/>
    </w:r>
    <w:r w:rsidR="00D02B92">
      <w:rPr>
        <w:b/>
        <w:bCs/>
        <w:noProof/>
        <w:sz w:val="20"/>
        <w:szCs w:val="20"/>
      </w:rPr>
      <w:t>1</w:t>
    </w:r>
    <w:r w:rsidR="00F533ED" w:rsidRPr="00DE7B47">
      <w:rPr>
        <w:b/>
        <w:bCs/>
        <w:sz w:val="20"/>
        <w:szCs w:val="20"/>
      </w:rPr>
      <w:fldChar w:fldCharType="end"/>
    </w:r>
    <w:r w:rsidR="00F533ED" w:rsidRPr="00DE7B47">
      <w:rPr>
        <w:sz w:val="20"/>
        <w:szCs w:val="20"/>
      </w:rPr>
      <w:t xml:space="preserve"> </w:t>
    </w:r>
    <w:r w:rsidR="00F533ED" w:rsidRPr="00DE7B47">
      <w:rPr>
        <w:rFonts w:cstheme="minorHAnsi"/>
        <w:sz w:val="20"/>
        <w:szCs w:val="20"/>
      </w:rPr>
      <w:t>ǀ</w:t>
    </w:r>
    <w:r w:rsidR="00F533ED" w:rsidRPr="00DE7B47">
      <w:rPr>
        <w:sz w:val="20"/>
        <w:szCs w:val="20"/>
      </w:rPr>
      <w:t xml:space="preserve"> </w:t>
    </w:r>
    <w:r w:rsidR="00F533ED" w:rsidRPr="00DE7B47">
      <w:rPr>
        <w:b/>
        <w:bCs/>
        <w:sz w:val="20"/>
        <w:szCs w:val="20"/>
      </w:rPr>
      <w:fldChar w:fldCharType="begin"/>
    </w:r>
    <w:r w:rsidR="00F533ED" w:rsidRPr="00DE7B47">
      <w:rPr>
        <w:b/>
        <w:bCs/>
        <w:sz w:val="20"/>
        <w:szCs w:val="20"/>
      </w:rPr>
      <w:instrText>NUMPAGES  \* Arabic  \* MERGEFORMAT</w:instrText>
    </w:r>
    <w:r w:rsidR="00F533ED" w:rsidRPr="00DE7B47">
      <w:rPr>
        <w:b/>
        <w:bCs/>
        <w:sz w:val="20"/>
        <w:szCs w:val="20"/>
      </w:rPr>
      <w:fldChar w:fldCharType="separate"/>
    </w:r>
    <w:r w:rsidR="00D02B92">
      <w:rPr>
        <w:b/>
        <w:bCs/>
        <w:noProof/>
        <w:sz w:val="20"/>
        <w:szCs w:val="20"/>
      </w:rPr>
      <w:t>2</w:t>
    </w:r>
    <w:r w:rsidR="00F533ED" w:rsidRPr="00DE7B47">
      <w:rPr>
        <w:b/>
        <w:bCs/>
        <w:sz w:val="20"/>
        <w:szCs w:val="20"/>
      </w:rPr>
      <w:fldChar w:fldCharType="end"/>
    </w:r>
    <w:r w:rsidR="00B53593">
      <w:rPr>
        <w:b/>
        <w:bCs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 wp14:anchorId="6B2FA128" wp14:editId="1D465C6A">
          <wp:simplePos x="0" y="0"/>
          <wp:positionH relativeFrom="column">
            <wp:posOffset>635</wp:posOffset>
          </wp:positionH>
          <wp:positionV relativeFrom="paragraph">
            <wp:posOffset>276225</wp:posOffset>
          </wp:positionV>
          <wp:extent cx="5868035" cy="81280"/>
          <wp:effectExtent l="0" t="0" r="0" b="0"/>
          <wp:wrapSquare wrapText="bothSides"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35" cy="81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608C01" w14:textId="77777777" w:rsidR="00B61366" w:rsidRDefault="00B61366" w:rsidP="00F533ED">
    <w:pPr>
      <w:pStyle w:val="Zpat"/>
      <w:jc w:val="right"/>
      <w:rPr>
        <w:b/>
        <w:sz w:val="20"/>
        <w:szCs w:val="20"/>
      </w:rPr>
    </w:pPr>
  </w:p>
  <w:p w14:paraId="32E7C25A" w14:textId="77777777" w:rsidR="00B61366" w:rsidRDefault="00B61366" w:rsidP="00F533ED">
    <w:pPr>
      <w:pStyle w:val="Zpat"/>
      <w:jc w:val="right"/>
      <w:rPr>
        <w:b/>
        <w:sz w:val="20"/>
        <w:szCs w:val="20"/>
      </w:rPr>
    </w:pPr>
  </w:p>
  <w:p w14:paraId="0017D52F" w14:textId="77777777" w:rsidR="00F533ED" w:rsidRPr="00F704F2" w:rsidRDefault="009A3C18" w:rsidP="00F533ED">
    <w:pPr>
      <w:pStyle w:val="Zpat"/>
      <w:jc w:val="right"/>
      <w:rPr>
        <w:rFonts w:cstheme="minorHAnsi"/>
        <w:b/>
        <w:sz w:val="20"/>
        <w:szCs w:val="20"/>
      </w:rPr>
    </w:pPr>
    <w:r w:rsidRPr="00F704F2">
      <w:rPr>
        <w:b/>
        <w:sz w:val="20"/>
        <w:szCs w:val="20"/>
      </w:rPr>
      <w:t>Středisko volného času Klubko Staré Město, příspěvková organizace</w:t>
    </w:r>
    <w:r w:rsidRPr="00F704F2">
      <w:rPr>
        <w:sz w:val="20"/>
        <w:szCs w:val="20"/>
      </w:rPr>
      <w:t xml:space="preserve"> ǀ U Školky 1409 ǀ 686 03 Staré Město</w:t>
    </w:r>
  </w:p>
  <w:p w14:paraId="2D5A216D" w14:textId="77777777" w:rsidR="00F533ED" w:rsidRPr="00F704F2" w:rsidRDefault="00F533ED" w:rsidP="00F533ED">
    <w:pPr>
      <w:pStyle w:val="Zpat"/>
      <w:jc w:val="right"/>
      <w:rPr>
        <w:sz w:val="20"/>
        <w:szCs w:val="20"/>
      </w:rPr>
    </w:pPr>
    <w:r w:rsidRPr="00F704F2">
      <w:rPr>
        <w:rFonts w:cstheme="minorHAnsi"/>
        <w:sz w:val="20"/>
        <w:szCs w:val="20"/>
      </w:rPr>
      <w:t xml:space="preserve">Tel.: 572 541 103 ǀ mob.: 725 502 297 ǀ </w:t>
    </w:r>
    <w:hyperlink r:id="rId2" w:history="1">
      <w:r w:rsidRPr="00F704F2">
        <w:rPr>
          <w:rStyle w:val="Hypertextovodkaz"/>
          <w:rFonts w:cstheme="minorHAnsi"/>
          <w:sz w:val="20"/>
          <w:szCs w:val="20"/>
        </w:rPr>
        <w:t>reditel@klubkosm.cz</w:t>
      </w:r>
    </w:hyperlink>
    <w:r w:rsidRPr="00F704F2">
      <w:rPr>
        <w:rFonts w:cstheme="minorHAnsi"/>
        <w:sz w:val="20"/>
        <w:szCs w:val="20"/>
      </w:rPr>
      <w:t xml:space="preserve"> ǀ </w:t>
    </w:r>
    <w:hyperlink r:id="rId3" w:history="1">
      <w:r w:rsidR="00F704F2" w:rsidRPr="008111D5">
        <w:rPr>
          <w:rStyle w:val="Hypertextovodkaz"/>
          <w:rFonts w:cstheme="minorHAnsi"/>
          <w:sz w:val="20"/>
          <w:szCs w:val="20"/>
        </w:rPr>
        <w:t>www.klubkosm.cz</w:t>
      </w:r>
    </w:hyperlink>
    <w:r w:rsidR="00F704F2">
      <w:rPr>
        <w:rFonts w:cstheme="minorHAnsi"/>
        <w:sz w:val="20"/>
        <w:szCs w:val="20"/>
      </w:rPr>
      <w:t xml:space="preserve"> ǀ www.facebook.com/svcklubko</w:t>
    </w:r>
  </w:p>
  <w:p w14:paraId="75C112A9" w14:textId="77777777" w:rsidR="00F533ED" w:rsidRDefault="00F533ED">
    <w:pPr>
      <w:pStyle w:val="Zpat"/>
      <w:rPr>
        <w:b/>
        <w:bCs/>
        <w:sz w:val="24"/>
        <w:szCs w:val="24"/>
      </w:rPr>
    </w:pPr>
  </w:p>
  <w:p w14:paraId="0AF5D07D" w14:textId="77777777" w:rsidR="00F533ED" w:rsidRPr="00F533ED" w:rsidRDefault="00F533ED">
    <w:pPr>
      <w:pStyle w:val="Zpat"/>
      <w:rPr>
        <w:sz w:val="24"/>
        <w:szCs w:val="24"/>
      </w:rPr>
    </w:pPr>
    <w:r w:rsidRPr="00F533ED">
      <w:rPr>
        <w:b/>
        <w:bCs/>
        <w:sz w:val="24"/>
        <w:szCs w:val="24"/>
      </w:rPr>
      <w:ptab w:relativeTo="margin" w:alignment="left" w:leader="none"/>
    </w:r>
    <w:r w:rsidRPr="00F533ED">
      <w:rPr>
        <w:b/>
        <w:bCs/>
        <w:sz w:val="24"/>
        <w:szCs w:val="24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CD34A" w14:textId="77777777" w:rsidR="00D04547" w:rsidRDefault="00D04547" w:rsidP="00C01581">
      <w:pPr>
        <w:spacing w:after="0" w:line="240" w:lineRule="auto"/>
      </w:pPr>
      <w:r>
        <w:separator/>
      </w:r>
    </w:p>
  </w:footnote>
  <w:footnote w:type="continuationSeparator" w:id="0">
    <w:p w14:paraId="4C3BAE78" w14:textId="77777777" w:rsidR="00D04547" w:rsidRDefault="00D04547" w:rsidP="00C01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BF8B6" w14:textId="77777777" w:rsidR="00C01581" w:rsidRDefault="00B61366" w:rsidP="00B61366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0A441B" wp14:editId="4EE38E08">
          <wp:simplePos x="0" y="0"/>
          <wp:positionH relativeFrom="page">
            <wp:align>center</wp:align>
          </wp:positionH>
          <wp:positionV relativeFrom="paragraph">
            <wp:posOffset>-567690</wp:posOffset>
          </wp:positionV>
          <wp:extent cx="1828800" cy="657225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2145462733"/>
        <w:docPartObj>
          <w:docPartGallery w:val="Page Numbers (Margins)"/>
          <w:docPartUnique/>
        </w:docPartObj>
      </w:sdtPr>
      <w:sdtContent/>
    </w:sdt>
    <w:r>
      <w:object w:dxaOrig="10795" w:dyaOrig="129" w14:anchorId="0ACCB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9pt;height:5.25pt">
          <v:imagedata r:id="rId2" o:title=""/>
        </v:shape>
        <o:OLEObject Type="Embed" ProgID="CorelDraw.Graphic.17" ShapeID="_x0000_i1025" DrawAspect="Content" ObjectID="_1829210241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52D37"/>
    <w:multiLevelType w:val="hybridMultilevel"/>
    <w:tmpl w:val="AB8A512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F7B43"/>
    <w:multiLevelType w:val="hybridMultilevel"/>
    <w:tmpl w:val="0A64114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3670800">
    <w:abstractNumId w:val="1"/>
  </w:num>
  <w:num w:numId="2" w16cid:durableId="1043139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AF7"/>
    <w:rsid w:val="000E1E01"/>
    <w:rsid w:val="001175EC"/>
    <w:rsid w:val="001538BE"/>
    <w:rsid w:val="00162C6B"/>
    <w:rsid w:val="00173692"/>
    <w:rsid w:val="001E0E63"/>
    <w:rsid w:val="001F4E0D"/>
    <w:rsid w:val="00200583"/>
    <w:rsid w:val="00216858"/>
    <w:rsid w:val="002D5A77"/>
    <w:rsid w:val="00327446"/>
    <w:rsid w:val="00380DC2"/>
    <w:rsid w:val="003A4DCF"/>
    <w:rsid w:val="004A5F43"/>
    <w:rsid w:val="0051577D"/>
    <w:rsid w:val="00541E21"/>
    <w:rsid w:val="0059524B"/>
    <w:rsid w:val="005B6052"/>
    <w:rsid w:val="005C7280"/>
    <w:rsid w:val="005F47A5"/>
    <w:rsid w:val="00617AF7"/>
    <w:rsid w:val="006D265D"/>
    <w:rsid w:val="007241F9"/>
    <w:rsid w:val="0077747F"/>
    <w:rsid w:val="007A3463"/>
    <w:rsid w:val="008820D1"/>
    <w:rsid w:val="008E5D07"/>
    <w:rsid w:val="0091354F"/>
    <w:rsid w:val="009A3C18"/>
    <w:rsid w:val="00A51D3B"/>
    <w:rsid w:val="00A75493"/>
    <w:rsid w:val="00A80429"/>
    <w:rsid w:val="00AE46F3"/>
    <w:rsid w:val="00AF1C25"/>
    <w:rsid w:val="00B53593"/>
    <w:rsid w:val="00B61366"/>
    <w:rsid w:val="00B94E85"/>
    <w:rsid w:val="00BA0C0E"/>
    <w:rsid w:val="00C01581"/>
    <w:rsid w:val="00C73A0A"/>
    <w:rsid w:val="00CA5726"/>
    <w:rsid w:val="00CA6664"/>
    <w:rsid w:val="00D02B92"/>
    <w:rsid w:val="00D04547"/>
    <w:rsid w:val="00D07942"/>
    <w:rsid w:val="00D41ED1"/>
    <w:rsid w:val="00D5412B"/>
    <w:rsid w:val="00D8135E"/>
    <w:rsid w:val="00D822C9"/>
    <w:rsid w:val="00DC296E"/>
    <w:rsid w:val="00DE7B47"/>
    <w:rsid w:val="00E60A44"/>
    <w:rsid w:val="00EE1F55"/>
    <w:rsid w:val="00EF30F7"/>
    <w:rsid w:val="00F01520"/>
    <w:rsid w:val="00F533ED"/>
    <w:rsid w:val="00F6246F"/>
    <w:rsid w:val="00F704F2"/>
    <w:rsid w:val="00FA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3790E"/>
  <w15:chartTrackingRefBased/>
  <w15:docId w15:val="{D5473531-B4CB-4221-AF75-4A609394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B6136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1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1581"/>
  </w:style>
  <w:style w:type="paragraph" w:styleId="Zpat">
    <w:name w:val="footer"/>
    <w:basedOn w:val="Normln"/>
    <w:link w:val="ZpatChar"/>
    <w:uiPriority w:val="99"/>
    <w:unhideWhenUsed/>
    <w:rsid w:val="00C01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1581"/>
  </w:style>
  <w:style w:type="paragraph" w:styleId="Normlnweb">
    <w:name w:val="Normal (Web)"/>
    <w:basedOn w:val="Normln"/>
    <w:uiPriority w:val="99"/>
    <w:semiHidden/>
    <w:unhideWhenUsed/>
    <w:rsid w:val="0017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A5726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A5726"/>
    <w:rPr>
      <w:color w:val="808080"/>
      <w:shd w:val="clear" w:color="auto" w:fill="E6E6E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493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B6136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Zkladntext">
    <w:name w:val="Body Text"/>
    <w:basedOn w:val="Normln"/>
    <w:link w:val="ZkladntextChar"/>
    <w:rsid w:val="00B613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B61366"/>
    <w:rPr>
      <w:rFonts w:ascii="Times New Roman" w:eastAsia="Times New Roman" w:hAnsi="Times New Roman" w:cs="Times New Roman"/>
      <w:b/>
      <w:bCs/>
      <w:sz w:val="48"/>
      <w:szCs w:val="24"/>
      <w:lang w:val="x-none" w:eastAsia="x-none"/>
    </w:rPr>
  </w:style>
  <w:style w:type="paragraph" w:customStyle="1" w:styleId="Rejstk">
    <w:name w:val="Rejstřík"/>
    <w:basedOn w:val="Normln"/>
    <w:rsid w:val="00B61366"/>
    <w:pPr>
      <w:suppressLineNumbers/>
      <w:suppressAutoHyphens/>
      <w:spacing w:after="0" w:line="240" w:lineRule="auto"/>
    </w:pPr>
    <w:rPr>
      <w:rFonts w:ascii="Times New Roman" w:eastAsia="Times New Roman" w:hAnsi="Times New Roman" w:cs="Lucida Sans Unicode"/>
      <w:sz w:val="24"/>
      <w:szCs w:val="24"/>
      <w:lang w:eastAsia="ar-SA"/>
    </w:rPr>
  </w:style>
  <w:style w:type="paragraph" w:customStyle="1" w:styleId="StylNadpis312bnenTun">
    <w:name w:val="Styl Nadpis 3 + 12 b. není Tučné"/>
    <w:basedOn w:val="Zkladntext"/>
    <w:rsid w:val="00B61366"/>
    <w:pPr>
      <w:suppressAutoHyphens/>
      <w:jc w:val="left"/>
    </w:pPr>
    <w:rPr>
      <w:b w:val="0"/>
      <w:bCs w:val="0"/>
      <w:sz w:val="24"/>
      <w:szCs w:val="20"/>
      <w:lang w:eastAsia="ar-SA"/>
    </w:rPr>
  </w:style>
  <w:style w:type="paragraph" w:customStyle="1" w:styleId="Default">
    <w:name w:val="Default"/>
    <w:rsid w:val="008E5D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9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lubkosm.cz" TargetMode="External"/><Relationship Id="rId2" Type="http://schemas.openxmlformats.org/officeDocument/2006/relationships/hyperlink" Target="mailto:reditel@klubkosm.cz" TargetMode="External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&#283;ra\AppData\Roaming\Skype\My%20Skype%20Received%20Files\sablona_hlavickovi_papir_2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C0492-22D2-45C4-BB2A-2B60234E4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sablona_hlavickovi_papir_2.dotx</Template>
  <TotalTime>3</TotalTime>
  <Pages>1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Havlásková</dc:creator>
  <cp:keywords/>
  <dc:description/>
  <cp:lastModifiedBy>Estetika SVČ Klubko Staré Město</cp:lastModifiedBy>
  <cp:revision>3</cp:revision>
  <cp:lastPrinted>2019-01-17T10:31:00Z</cp:lastPrinted>
  <dcterms:created xsi:type="dcterms:W3CDTF">2026-01-06T12:10:00Z</dcterms:created>
  <dcterms:modified xsi:type="dcterms:W3CDTF">2026-01-06T12:11:00Z</dcterms:modified>
</cp:coreProperties>
</file>